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FCC56" w14:textId="77777777" w:rsidR="008F23A8" w:rsidRPr="006D7B81" w:rsidRDefault="008F23A8" w:rsidP="007576FF">
      <w:pPr>
        <w:pStyle w:val="Heading2"/>
        <w:rPr>
          <w:i w:val="0"/>
          <w:sz w:val="24"/>
          <w:szCs w:val="24"/>
        </w:rPr>
      </w:pPr>
      <w:r w:rsidRPr="006D7B81">
        <w:rPr>
          <w:i w:val="0"/>
          <w:sz w:val="24"/>
          <w:szCs w:val="24"/>
        </w:rPr>
        <w:t xml:space="preserve">LaSalle County </w:t>
      </w:r>
      <w:r w:rsidR="00BF163B" w:rsidRPr="006D7B81">
        <w:rPr>
          <w:i w:val="0"/>
          <w:sz w:val="24"/>
          <w:szCs w:val="24"/>
        </w:rPr>
        <w:t xml:space="preserve">708 </w:t>
      </w:r>
      <w:r w:rsidRPr="006D7B81">
        <w:rPr>
          <w:i w:val="0"/>
          <w:sz w:val="24"/>
          <w:szCs w:val="24"/>
        </w:rPr>
        <w:t>Community Mental Health Board</w:t>
      </w:r>
    </w:p>
    <w:p w14:paraId="76CEE3DE" w14:textId="77777777" w:rsidR="00BF163B" w:rsidRPr="00FC4446" w:rsidRDefault="008F23A8" w:rsidP="00FC4446">
      <w:pPr>
        <w:pStyle w:val="Title"/>
        <w:jc w:val="center"/>
        <w:rPr>
          <w:rStyle w:val="Emphasis"/>
          <w:sz w:val="72"/>
        </w:rPr>
      </w:pPr>
      <w:r>
        <w:t>Agenda</w:t>
      </w:r>
    </w:p>
    <w:p w14:paraId="7A08B9AD" w14:textId="77777777" w:rsidR="008F23A8" w:rsidRDefault="008F23A8">
      <w:pPr>
        <w:pStyle w:val="MessageHeader"/>
      </w:pPr>
      <w:r>
        <w:rPr>
          <w:rStyle w:val="Emphasis"/>
        </w:rPr>
        <w:t>Meeting Objective:</w:t>
      </w:r>
      <w:r w:rsidR="00EA56C6">
        <w:t xml:space="preserve">                 </w:t>
      </w:r>
      <w:r w:rsidR="005F7320">
        <w:t xml:space="preserve"> </w:t>
      </w:r>
      <w:r w:rsidR="00EA56C6">
        <w:t xml:space="preserve"> </w:t>
      </w:r>
      <w:r w:rsidR="00F23FDF" w:rsidRPr="00E71F04">
        <w:rPr>
          <w:i/>
          <w:sz w:val="28"/>
          <w:szCs w:val="28"/>
        </w:rPr>
        <w:t>Regular</w:t>
      </w:r>
      <w:r w:rsidRPr="00E71F04">
        <w:rPr>
          <w:i/>
          <w:sz w:val="28"/>
          <w:szCs w:val="28"/>
        </w:rPr>
        <w:t xml:space="preserve"> Meeting</w:t>
      </w:r>
    </w:p>
    <w:p w14:paraId="3BC80FC5" w14:textId="5E2CF68D" w:rsidR="008F23A8" w:rsidRPr="00A960CF" w:rsidRDefault="008F23A8">
      <w:pPr>
        <w:pStyle w:val="MessageHeader"/>
        <w:rPr>
          <w:b/>
          <w:sz w:val="32"/>
          <w:szCs w:val="32"/>
        </w:rPr>
      </w:pPr>
      <w:r>
        <w:rPr>
          <w:rStyle w:val="Emphasis"/>
        </w:rPr>
        <w:t>Date and Time</w:t>
      </w:r>
      <w:r w:rsidR="00292C9A">
        <w:rPr>
          <w:rStyle w:val="Emphasis"/>
        </w:rPr>
        <w:t>:</w:t>
      </w:r>
      <w:r w:rsidR="00292C9A">
        <w:rPr>
          <w:rStyle w:val="Emphasis"/>
        </w:rPr>
        <w:tab/>
      </w:r>
      <w:r w:rsidR="005C0FCB">
        <w:rPr>
          <w:rStyle w:val="Emphasis"/>
          <w:sz w:val="28"/>
          <w:szCs w:val="28"/>
          <w:u w:val="single"/>
        </w:rPr>
        <w:t>Wednesday</w:t>
      </w:r>
      <w:r w:rsidR="00E26BF8">
        <w:rPr>
          <w:rStyle w:val="Emphasis"/>
          <w:sz w:val="28"/>
          <w:szCs w:val="28"/>
          <w:u w:val="single"/>
        </w:rPr>
        <w:t>,</w:t>
      </w:r>
      <w:r w:rsidR="002823DC">
        <w:rPr>
          <w:rStyle w:val="Emphasis"/>
          <w:sz w:val="28"/>
          <w:szCs w:val="28"/>
          <w:u w:val="single"/>
        </w:rPr>
        <w:t xml:space="preserve"> </w:t>
      </w:r>
      <w:r w:rsidR="003B6714">
        <w:rPr>
          <w:rStyle w:val="Emphasis"/>
          <w:sz w:val="28"/>
          <w:szCs w:val="28"/>
          <w:u w:val="single"/>
        </w:rPr>
        <w:t>May 6th</w:t>
      </w:r>
      <w:r w:rsidR="007D0787" w:rsidRPr="00292C9A">
        <w:rPr>
          <w:b/>
          <w:sz w:val="32"/>
          <w:szCs w:val="32"/>
          <w:u w:val="single"/>
        </w:rPr>
        <w:t xml:space="preserve">, </w:t>
      </w:r>
      <w:r w:rsidR="007D0787" w:rsidRPr="0041616A">
        <w:rPr>
          <w:rFonts w:ascii="Arial Black" w:hAnsi="Arial Black"/>
          <w:b/>
          <w:sz w:val="28"/>
          <w:szCs w:val="28"/>
          <w:u w:val="single"/>
        </w:rPr>
        <w:t>202</w:t>
      </w:r>
      <w:r w:rsidR="003D61BF">
        <w:rPr>
          <w:rFonts w:ascii="Arial Black" w:hAnsi="Arial Black"/>
          <w:b/>
          <w:sz w:val="28"/>
          <w:szCs w:val="28"/>
          <w:u w:val="single"/>
        </w:rPr>
        <w:t>6</w:t>
      </w:r>
    </w:p>
    <w:p w14:paraId="0511BE07" w14:textId="77777777" w:rsidR="008F23A8" w:rsidRPr="00292C9A" w:rsidRDefault="008F23A8">
      <w:pPr>
        <w:pStyle w:val="MessageHeader"/>
        <w:rPr>
          <w:sz w:val="32"/>
          <w:szCs w:val="32"/>
        </w:rPr>
      </w:pPr>
      <w:r>
        <w:rPr>
          <w:b/>
          <w:sz w:val="28"/>
        </w:rPr>
        <w:t xml:space="preserve">                                     </w:t>
      </w:r>
      <w:r w:rsidR="00292C9A" w:rsidRPr="00292C9A">
        <w:rPr>
          <w:b/>
          <w:sz w:val="32"/>
          <w:szCs w:val="32"/>
        </w:rPr>
        <w:t>1:</w:t>
      </w:r>
      <w:r w:rsidR="0041616A">
        <w:rPr>
          <w:b/>
          <w:sz w:val="32"/>
          <w:szCs w:val="32"/>
        </w:rPr>
        <w:t>00</w:t>
      </w:r>
      <w:r w:rsidR="00332418">
        <w:rPr>
          <w:b/>
          <w:sz w:val="32"/>
          <w:szCs w:val="32"/>
        </w:rPr>
        <w:t xml:space="preserve"> </w:t>
      </w:r>
      <w:r w:rsidR="00292C9A" w:rsidRPr="00292C9A">
        <w:rPr>
          <w:b/>
          <w:sz w:val="32"/>
          <w:szCs w:val="32"/>
        </w:rPr>
        <w:t>PM</w:t>
      </w:r>
    </w:p>
    <w:p w14:paraId="14B3D4A2" w14:textId="3D178BF2" w:rsidR="009B2384" w:rsidRPr="00F53A92" w:rsidRDefault="008F23A8" w:rsidP="004C6213">
      <w:pPr>
        <w:pStyle w:val="MessageHeader"/>
        <w:ind w:left="2880" w:hanging="2880"/>
        <w:rPr>
          <w:rStyle w:val="Emphasis"/>
          <w:sz w:val="24"/>
          <w:szCs w:val="24"/>
        </w:rPr>
      </w:pPr>
      <w:r>
        <w:rPr>
          <w:rStyle w:val="Emphasis"/>
        </w:rPr>
        <w:t>Location</w:t>
      </w:r>
      <w:r w:rsidR="004C6213">
        <w:rPr>
          <w:rStyle w:val="Emphasis"/>
        </w:rPr>
        <w:tab/>
      </w:r>
      <w:r w:rsidR="003B6714">
        <w:rPr>
          <w:rStyle w:val="Emphasis"/>
          <w:sz w:val="24"/>
          <w:szCs w:val="24"/>
        </w:rPr>
        <w:t>Youth Services Bureau</w:t>
      </w:r>
    </w:p>
    <w:p w14:paraId="51F10645" w14:textId="56B7EE0F" w:rsidR="003D61BF" w:rsidRDefault="002823DC" w:rsidP="0041616A">
      <w:pPr>
        <w:pStyle w:val="MessageHeader"/>
        <w:spacing w:before="0" w:after="0"/>
        <w:ind w:left="2880" w:hanging="2880"/>
        <w:rPr>
          <w:rStyle w:val="Emphasis"/>
          <w:sz w:val="24"/>
          <w:szCs w:val="24"/>
        </w:rPr>
      </w:pPr>
      <w:r>
        <w:rPr>
          <w:rStyle w:val="Emphasis"/>
          <w:sz w:val="24"/>
          <w:szCs w:val="24"/>
        </w:rPr>
        <w:tab/>
      </w:r>
      <w:r w:rsidR="000D2F54">
        <w:rPr>
          <w:rStyle w:val="Emphasis"/>
          <w:sz w:val="24"/>
          <w:szCs w:val="24"/>
        </w:rPr>
        <w:t xml:space="preserve">   </w:t>
      </w:r>
      <w:r w:rsidR="009B2384" w:rsidRPr="009B2384">
        <w:rPr>
          <w:rStyle w:val="Emphasis"/>
          <w:sz w:val="24"/>
          <w:szCs w:val="24"/>
        </w:rPr>
        <w:tab/>
      </w:r>
      <w:r w:rsidR="00E72733">
        <w:rPr>
          <w:rStyle w:val="Emphasis"/>
          <w:sz w:val="24"/>
          <w:szCs w:val="24"/>
        </w:rPr>
        <w:t>424 West Madison Street</w:t>
      </w:r>
    </w:p>
    <w:p w14:paraId="268A607B" w14:textId="77777777" w:rsidR="007D0787" w:rsidRPr="007D0787" w:rsidRDefault="003D61BF" w:rsidP="0041616A">
      <w:pPr>
        <w:pStyle w:val="MessageHeader"/>
        <w:spacing w:before="0" w:after="0"/>
        <w:ind w:left="2880" w:hanging="2880"/>
        <w:rPr>
          <w:b/>
          <w:sz w:val="24"/>
          <w:szCs w:val="24"/>
        </w:rPr>
      </w:pPr>
      <w:r>
        <w:rPr>
          <w:rStyle w:val="Emphasis"/>
          <w:sz w:val="24"/>
          <w:szCs w:val="24"/>
        </w:rPr>
        <w:tab/>
      </w:r>
      <w:r>
        <w:rPr>
          <w:rStyle w:val="Emphasis"/>
          <w:sz w:val="24"/>
          <w:szCs w:val="24"/>
        </w:rPr>
        <w:tab/>
        <w:t>Ottawa, IL  61350</w:t>
      </w:r>
      <w:r w:rsidR="009B2384" w:rsidRPr="009B2384">
        <w:rPr>
          <w:rStyle w:val="Emphasis"/>
          <w:sz w:val="24"/>
          <w:szCs w:val="24"/>
        </w:rPr>
        <w:tab/>
      </w:r>
      <w:r w:rsidR="00714534">
        <w:rPr>
          <w:b/>
          <w:sz w:val="24"/>
          <w:szCs w:val="24"/>
        </w:rPr>
        <w:t xml:space="preserve">                         </w:t>
      </w:r>
      <w:r w:rsidR="007B64A2">
        <w:rPr>
          <w:b/>
          <w:sz w:val="24"/>
          <w:szCs w:val="24"/>
        </w:rPr>
        <w:t xml:space="preserve">    </w:t>
      </w:r>
      <w:r w:rsidR="007D0787">
        <w:rPr>
          <w:b/>
          <w:sz w:val="24"/>
          <w:szCs w:val="24"/>
        </w:rPr>
        <w:tab/>
      </w:r>
      <w:r w:rsidR="007D0787">
        <w:rPr>
          <w:b/>
          <w:sz w:val="24"/>
          <w:szCs w:val="24"/>
        </w:rPr>
        <w:tab/>
      </w:r>
    </w:p>
    <w:p w14:paraId="25A4193D" w14:textId="77777777" w:rsidR="008F23A8" w:rsidRDefault="008F23A8">
      <w:pPr>
        <w:pStyle w:val="MessageHeader"/>
      </w:pPr>
      <w:r>
        <w:rPr>
          <w:rStyle w:val="Emphasis"/>
        </w:rPr>
        <w:t>Organizer:</w:t>
      </w:r>
      <w:r>
        <w:tab/>
        <w:t xml:space="preserve"> </w:t>
      </w:r>
      <w:r w:rsidR="00605CE7" w:rsidRPr="006F2D2B">
        <w:rPr>
          <w:i/>
        </w:rPr>
        <w:t>Don Miskowiec, Executive Director</w:t>
      </w:r>
    </w:p>
    <w:tbl>
      <w:tblPr>
        <w:tblW w:w="10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639"/>
      </w:tblGrid>
      <w:tr w:rsidR="00CF3DCE" w14:paraId="0F80EA65" w14:textId="77777777" w:rsidTr="0099319E">
        <w:trPr>
          <w:trHeight w:val="340"/>
        </w:trPr>
        <w:tc>
          <w:tcPr>
            <w:tcW w:w="10639" w:type="dxa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236908BC" w14:textId="77777777" w:rsidR="00CF3DCE" w:rsidRDefault="00CF3DCE">
            <w:pPr>
              <w:spacing w:before="60" w:after="60"/>
              <w:rPr>
                <w:rFonts w:ascii="Arial Black" w:hAnsi="Arial Black"/>
                <w:color w:val="000000"/>
                <w:sz w:val="18"/>
              </w:rPr>
            </w:pPr>
            <w:r>
              <w:rPr>
                <w:rFonts w:ascii="Arial Black" w:hAnsi="Arial Black"/>
                <w:color w:val="000000"/>
                <w:sz w:val="18"/>
              </w:rPr>
              <w:t>Topic or Activity</w:t>
            </w:r>
          </w:p>
        </w:tc>
      </w:tr>
      <w:tr w:rsidR="00CF3DCE" w14:paraId="69E5E77A" w14:textId="77777777" w:rsidTr="0099319E">
        <w:trPr>
          <w:trHeight w:val="5003"/>
        </w:trPr>
        <w:tc>
          <w:tcPr>
            <w:tcW w:w="10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CDA" w14:textId="77777777" w:rsidR="00CD30F1" w:rsidRDefault="00CD30F1">
            <w:pPr>
              <w:spacing w:before="60" w:after="60"/>
              <w:rPr>
                <w:i/>
                <w:sz w:val="22"/>
                <w:szCs w:val="22"/>
              </w:rPr>
            </w:pPr>
          </w:p>
          <w:p w14:paraId="033BAED3" w14:textId="77777777" w:rsidR="00CF3DCE" w:rsidRPr="00487CE3" w:rsidRDefault="00CF3DCE">
            <w:pPr>
              <w:spacing w:before="60" w:after="60"/>
              <w:rPr>
                <w:sz w:val="22"/>
                <w:szCs w:val="22"/>
              </w:rPr>
            </w:pPr>
            <w:r w:rsidRPr="00487CE3">
              <w:rPr>
                <w:i/>
                <w:sz w:val="22"/>
                <w:szCs w:val="22"/>
              </w:rPr>
              <w:t xml:space="preserve">Call to Order - </w:t>
            </w:r>
            <w:r w:rsidRPr="00487CE3">
              <w:rPr>
                <w:sz w:val="22"/>
                <w:szCs w:val="22"/>
              </w:rPr>
              <w:t>President Dave McClure</w:t>
            </w:r>
          </w:p>
          <w:p w14:paraId="23AE9026" w14:textId="77777777" w:rsidR="00CF3DCE" w:rsidRPr="00487CE3" w:rsidRDefault="00CF3DCE">
            <w:pPr>
              <w:spacing w:before="60" w:after="60"/>
              <w:rPr>
                <w:i/>
                <w:iCs/>
                <w:sz w:val="22"/>
                <w:szCs w:val="22"/>
              </w:rPr>
            </w:pPr>
            <w:r w:rsidRPr="00487CE3">
              <w:rPr>
                <w:i/>
                <w:iCs/>
                <w:sz w:val="22"/>
                <w:szCs w:val="22"/>
              </w:rPr>
              <w:t>Approval of Agenda</w:t>
            </w:r>
          </w:p>
          <w:p w14:paraId="7ADCBDD2" w14:textId="77777777" w:rsidR="00CF3DCE" w:rsidRPr="00487CE3" w:rsidRDefault="00CF3DCE">
            <w:pPr>
              <w:spacing w:before="60" w:after="60"/>
              <w:rPr>
                <w:i/>
                <w:iCs/>
                <w:sz w:val="22"/>
                <w:szCs w:val="22"/>
              </w:rPr>
            </w:pPr>
            <w:r w:rsidRPr="00487CE3">
              <w:rPr>
                <w:i/>
                <w:iCs/>
                <w:sz w:val="22"/>
                <w:szCs w:val="22"/>
              </w:rPr>
              <w:t>Approval of Board Minutes</w:t>
            </w:r>
          </w:p>
          <w:p w14:paraId="016B2518" w14:textId="77777777" w:rsidR="00CF3DCE" w:rsidRPr="00487CE3" w:rsidRDefault="00CF3DCE">
            <w:pPr>
              <w:spacing w:before="60" w:after="60"/>
              <w:rPr>
                <w:i/>
                <w:iCs/>
                <w:sz w:val="22"/>
                <w:szCs w:val="22"/>
              </w:rPr>
            </w:pPr>
            <w:r w:rsidRPr="00487CE3">
              <w:rPr>
                <w:i/>
                <w:iCs/>
                <w:sz w:val="22"/>
                <w:szCs w:val="22"/>
              </w:rPr>
              <w:t>Public Comme</w:t>
            </w:r>
            <w:r w:rsidR="00F53A92">
              <w:rPr>
                <w:i/>
                <w:iCs/>
                <w:sz w:val="22"/>
                <w:szCs w:val="22"/>
              </w:rPr>
              <w:t>nt</w:t>
            </w:r>
          </w:p>
          <w:p w14:paraId="067AAA51" w14:textId="77777777" w:rsidR="00CF3DCE" w:rsidRPr="00487CE3" w:rsidRDefault="00CF3DCE">
            <w:pPr>
              <w:spacing w:before="60" w:after="60"/>
              <w:rPr>
                <w:i/>
                <w:iCs/>
                <w:sz w:val="22"/>
                <w:szCs w:val="22"/>
              </w:rPr>
            </w:pPr>
            <w:r w:rsidRPr="00487CE3">
              <w:rPr>
                <w:i/>
                <w:iCs/>
                <w:sz w:val="22"/>
                <w:szCs w:val="22"/>
              </w:rPr>
              <w:t xml:space="preserve">Treasurer’s Report </w:t>
            </w:r>
          </w:p>
          <w:p w14:paraId="2AE4996E" w14:textId="77777777" w:rsidR="00CF3DCE" w:rsidRDefault="00CF3DCE" w:rsidP="0058476B">
            <w:pPr>
              <w:spacing w:before="60" w:after="60"/>
              <w:rPr>
                <w:i/>
                <w:iCs/>
                <w:sz w:val="22"/>
                <w:szCs w:val="22"/>
              </w:rPr>
            </w:pPr>
            <w:r w:rsidRPr="00487CE3">
              <w:rPr>
                <w:i/>
                <w:iCs/>
                <w:sz w:val="22"/>
                <w:szCs w:val="22"/>
              </w:rPr>
              <w:t>Executive Director’s Report</w:t>
            </w:r>
          </w:p>
          <w:p w14:paraId="1EDED22F" w14:textId="043F8169" w:rsidR="00D96015" w:rsidRPr="00487CE3" w:rsidRDefault="00D96015" w:rsidP="0058476B">
            <w:pPr>
              <w:spacing w:before="60" w:after="6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Agency</w:t>
            </w:r>
            <w:r w:rsidR="003B6714">
              <w:rPr>
                <w:i/>
                <w:iCs/>
                <w:sz w:val="22"/>
                <w:szCs w:val="22"/>
              </w:rPr>
              <w:t xml:space="preserve"> Federal Changes Impact Discussion</w:t>
            </w:r>
          </w:p>
          <w:p w14:paraId="6532189F" w14:textId="77777777" w:rsidR="00CF3DCE" w:rsidRPr="00487CE3" w:rsidRDefault="00CF3DCE" w:rsidP="0058476B">
            <w:pPr>
              <w:spacing w:before="60" w:after="60"/>
              <w:rPr>
                <w:b/>
                <w:i/>
                <w:iCs/>
                <w:sz w:val="22"/>
                <w:szCs w:val="22"/>
              </w:rPr>
            </w:pPr>
          </w:p>
          <w:p w14:paraId="4DE76F27" w14:textId="77777777" w:rsidR="00CF3DCE" w:rsidRPr="00487CE3" w:rsidRDefault="00CF3DCE" w:rsidP="0058476B">
            <w:pPr>
              <w:spacing w:before="60" w:after="60"/>
              <w:rPr>
                <w:b/>
                <w:i/>
                <w:iCs/>
                <w:sz w:val="22"/>
                <w:szCs w:val="22"/>
              </w:rPr>
            </w:pPr>
            <w:r w:rsidRPr="00487CE3">
              <w:rPr>
                <w:b/>
                <w:i/>
                <w:iCs/>
                <w:sz w:val="22"/>
                <w:szCs w:val="22"/>
              </w:rPr>
              <w:t>Old Business</w:t>
            </w:r>
          </w:p>
          <w:p w14:paraId="42A0162A" w14:textId="443B3671" w:rsidR="003D61BF" w:rsidRDefault="00CF3DCE" w:rsidP="003E54A8">
            <w:pPr>
              <w:spacing w:before="60" w:after="60"/>
              <w:rPr>
                <w:sz w:val="22"/>
                <w:szCs w:val="22"/>
              </w:rPr>
            </w:pPr>
            <w:r w:rsidRPr="00CC42D6">
              <w:rPr>
                <w:iCs/>
                <w:sz w:val="22"/>
                <w:szCs w:val="22"/>
              </w:rPr>
              <w:t xml:space="preserve"> </w:t>
            </w:r>
            <w:r w:rsidR="003D61BF">
              <w:rPr>
                <w:sz w:val="22"/>
                <w:szCs w:val="22"/>
              </w:rPr>
              <w:t xml:space="preserve">Final </w:t>
            </w:r>
            <w:r w:rsidR="003B6714">
              <w:rPr>
                <w:sz w:val="22"/>
                <w:szCs w:val="22"/>
              </w:rPr>
              <w:t xml:space="preserve">FY 27 Funding </w:t>
            </w:r>
            <w:r w:rsidR="003D61BF">
              <w:rPr>
                <w:sz w:val="22"/>
                <w:szCs w:val="22"/>
              </w:rPr>
              <w:t>Guidelines</w:t>
            </w:r>
            <w:r w:rsidR="003B6714">
              <w:rPr>
                <w:sz w:val="22"/>
                <w:szCs w:val="22"/>
              </w:rPr>
              <w:t>/Calendar</w:t>
            </w:r>
            <w:r w:rsidR="003D61BF">
              <w:rPr>
                <w:sz w:val="22"/>
                <w:szCs w:val="22"/>
              </w:rPr>
              <w:t xml:space="preserve"> </w:t>
            </w:r>
          </w:p>
          <w:p w14:paraId="127F31C9" w14:textId="7E092ED5" w:rsidR="00CF3DCE" w:rsidRPr="003D61BF" w:rsidRDefault="003D61BF" w:rsidP="003E54A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F3DCE" w:rsidRPr="00487CE3">
              <w:rPr>
                <w:sz w:val="22"/>
                <w:szCs w:val="22"/>
              </w:rPr>
              <w:t xml:space="preserve">  </w:t>
            </w:r>
          </w:p>
          <w:p w14:paraId="34A5AE68" w14:textId="77777777" w:rsidR="00664695" w:rsidRDefault="00664695" w:rsidP="001C753B">
            <w:pPr>
              <w:spacing w:before="60" w:after="60"/>
              <w:rPr>
                <w:b/>
                <w:i/>
                <w:iCs/>
                <w:sz w:val="22"/>
                <w:szCs w:val="22"/>
              </w:rPr>
            </w:pPr>
          </w:p>
          <w:p w14:paraId="5320A312" w14:textId="77777777" w:rsidR="00183DDA" w:rsidRPr="00721A8A" w:rsidRDefault="00CF3DCE" w:rsidP="001C753B">
            <w:pPr>
              <w:spacing w:before="60" w:after="60"/>
              <w:rPr>
                <w:b/>
                <w:i/>
                <w:iCs/>
                <w:sz w:val="22"/>
                <w:szCs w:val="22"/>
              </w:rPr>
            </w:pPr>
            <w:r w:rsidRPr="00487CE3">
              <w:rPr>
                <w:b/>
                <w:i/>
                <w:iCs/>
                <w:sz w:val="22"/>
                <w:szCs w:val="22"/>
              </w:rPr>
              <w:t>New Business</w:t>
            </w:r>
          </w:p>
          <w:p w14:paraId="7D1F08CF" w14:textId="496F7AE6" w:rsidR="00183DDA" w:rsidRDefault="00183DDA" w:rsidP="00E72733">
            <w:pPr>
              <w:spacing w:before="60" w:after="6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</w:t>
            </w:r>
            <w:r w:rsidR="00E72733">
              <w:rPr>
                <w:iCs/>
                <w:sz w:val="22"/>
                <w:szCs w:val="22"/>
              </w:rPr>
              <w:t xml:space="preserve"> Election of Officers for 7/1/26 to 6/30/28 Terms</w:t>
            </w:r>
          </w:p>
          <w:p w14:paraId="39AF1495" w14:textId="03F762E3" w:rsidR="00E72733" w:rsidRDefault="00E72733" w:rsidP="00E72733">
            <w:pPr>
              <w:spacing w:before="60" w:after="6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 Needs Assessment Discussion</w:t>
            </w:r>
          </w:p>
          <w:p w14:paraId="4B47E0EF" w14:textId="34FA01D4" w:rsidR="00E72733" w:rsidRDefault="00E72733" w:rsidP="00E72733">
            <w:pPr>
              <w:spacing w:before="60" w:after="6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 August Board Meeting to 19</w:t>
            </w:r>
            <w:r w:rsidRPr="00E72733">
              <w:rPr>
                <w:iCs/>
                <w:sz w:val="22"/>
                <w:szCs w:val="22"/>
                <w:vertAlign w:val="superscript"/>
              </w:rPr>
              <w:t>th</w:t>
            </w:r>
            <w:r>
              <w:rPr>
                <w:iCs/>
                <w:sz w:val="22"/>
                <w:szCs w:val="22"/>
              </w:rPr>
              <w:t xml:space="preserve"> or 26th</w:t>
            </w:r>
          </w:p>
          <w:p w14:paraId="7EB436CC" w14:textId="77777777" w:rsidR="00E72733" w:rsidRDefault="00E72733" w:rsidP="00E72733">
            <w:pPr>
              <w:spacing w:before="60" w:after="60"/>
              <w:rPr>
                <w:iCs/>
                <w:sz w:val="22"/>
                <w:szCs w:val="22"/>
              </w:rPr>
            </w:pPr>
          </w:p>
          <w:p w14:paraId="2AA1E3F6" w14:textId="77777777" w:rsidR="00654A6F" w:rsidRDefault="00654A6F" w:rsidP="001C753B">
            <w:pPr>
              <w:spacing w:before="60" w:after="6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</w:t>
            </w:r>
          </w:p>
          <w:p w14:paraId="3770BF65" w14:textId="5B6B3CEA" w:rsidR="00CF3DCE" w:rsidRPr="00487CE3" w:rsidRDefault="00664695" w:rsidP="003D61BF">
            <w:pPr>
              <w:spacing w:before="60" w:after="60"/>
              <w:rPr>
                <w:i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</w:t>
            </w:r>
            <w:r w:rsidR="00CF3DCE" w:rsidRPr="00487CE3">
              <w:rPr>
                <w:i/>
                <w:sz w:val="22"/>
                <w:szCs w:val="22"/>
              </w:rPr>
              <w:t>Announcements</w:t>
            </w:r>
          </w:p>
          <w:p w14:paraId="7B6B46F3" w14:textId="77777777" w:rsidR="00CF3DCE" w:rsidRPr="00487CE3" w:rsidRDefault="00CF3DCE" w:rsidP="00CD1B43">
            <w:pPr>
              <w:rPr>
                <w:i/>
                <w:sz w:val="22"/>
                <w:szCs w:val="22"/>
              </w:rPr>
            </w:pPr>
          </w:p>
          <w:p w14:paraId="053F567F" w14:textId="6E6608C4" w:rsidR="00CF3DCE" w:rsidRPr="00091A19" w:rsidRDefault="00CF3DCE" w:rsidP="00E72733">
            <w:pPr>
              <w:rPr>
                <w:i/>
                <w:color w:val="FF0000"/>
              </w:rPr>
            </w:pPr>
            <w:r w:rsidRPr="00487CE3">
              <w:rPr>
                <w:i/>
                <w:sz w:val="22"/>
                <w:szCs w:val="22"/>
              </w:rPr>
              <w:t xml:space="preserve">Adjournment </w:t>
            </w:r>
            <w:r w:rsidRPr="00F867CF">
              <w:rPr>
                <w:i/>
              </w:rPr>
              <w:t xml:space="preserve">    </w:t>
            </w:r>
          </w:p>
        </w:tc>
      </w:tr>
      <w:tr w:rsidR="00E72733" w14:paraId="16A9AE50" w14:textId="77777777" w:rsidTr="0099319E">
        <w:trPr>
          <w:trHeight w:val="5003"/>
        </w:trPr>
        <w:tc>
          <w:tcPr>
            <w:tcW w:w="10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3818" w14:textId="77777777" w:rsidR="00E72733" w:rsidRDefault="00E72733">
            <w:pPr>
              <w:spacing w:before="60" w:after="60"/>
              <w:rPr>
                <w:i/>
                <w:sz w:val="22"/>
                <w:szCs w:val="22"/>
              </w:rPr>
            </w:pPr>
          </w:p>
        </w:tc>
      </w:tr>
    </w:tbl>
    <w:p w14:paraId="33EE2D01" w14:textId="77777777" w:rsidR="008F23A8" w:rsidRDefault="008F23A8" w:rsidP="00AD50C1">
      <w:pPr>
        <w:pStyle w:val="BodyTextAfterTable"/>
      </w:pPr>
    </w:p>
    <w:sectPr w:rsidR="008F23A8" w:rsidSect="008448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720" w:right="720" w:bottom="720" w:left="720" w:header="0" w:footer="72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D0728" w14:textId="77777777" w:rsidR="00D77B6F" w:rsidRDefault="00D77B6F">
      <w:r>
        <w:separator/>
      </w:r>
    </w:p>
  </w:endnote>
  <w:endnote w:type="continuationSeparator" w:id="0">
    <w:p w14:paraId="6194A5C6" w14:textId="77777777" w:rsidR="00D77B6F" w:rsidRDefault="00D7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3E46C" w14:textId="77777777" w:rsidR="00714952" w:rsidRDefault="007149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2B7A" w14:textId="77777777" w:rsidR="002B15F9" w:rsidRDefault="002B15F9">
    <w:pPr>
      <w:pStyle w:val="Footer"/>
    </w:pPr>
    <w:r>
      <w:t>Agenda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5C40C" w14:textId="77777777" w:rsidR="00714952" w:rsidRDefault="007149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56445" w14:textId="77777777" w:rsidR="00D77B6F" w:rsidRDefault="00D77B6F">
      <w:r>
        <w:separator/>
      </w:r>
    </w:p>
  </w:footnote>
  <w:footnote w:type="continuationSeparator" w:id="0">
    <w:p w14:paraId="1103923C" w14:textId="77777777" w:rsidR="00D77B6F" w:rsidRDefault="00D77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9E0A4" w14:textId="77777777" w:rsidR="00714952" w:rsidRDefault="007149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E8966" w14:textId="77777777" w:rsidR="00714952" w:rsidRPr="00714952" w:rsidRDefault="00714952" w:rsidP="007149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89E1" w14:textId="42A560AA" w:rsidR="00714952" w:rsidRDefault="00714952">
    <w:pPr>
      <w:pStyle w:val="Header"/>
    </w:pPr>
    <w:r>
      <w:t>Ed4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26094"/>
    <w:multiLevelType w:val="hybridMultilevel"/>
    <w:tmpl w:val="D7BE2FCE"/>
    <w:lvl w:ilvl="0" w:tplc="13F2985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63FD2F64"/>
    <w:multiLevelType w:val="hybridMultilevel"/>
    <w:tmpl w:val="15EA05AE"/>
    <w:lvl w:ilvl="0" w:tplc="C1DEED96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980814939">
    <w:abstractNumId w:val="0"/>
  </w:num>
  <w:num w:numId="2" w16cid:durableId="1500266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4D"/>
    <w:rsid w:val="000040E2"/>
    <w:rsid w:val="00017EAB"/>
    <w:rsid w:val="00034084"/>
    <w:rsid w:val="00047334"/>
    <w:rsid w:val="00082183"/>
    <w:rsid w:val="00082D35"/>
    <w:rsid w:val="00091A19"/>
    <w:rsid w:val="0009259B"/>
    <w:rsid w:val="00093B52"/>
    <w:rsid w:val="00093DBC"/>
    <w:rsid w:val="000B302D"/>
    <w:rsid w:val="000B6CDB"/>
    <w:rsid w:val="000D2F54"/>
    <w:rsid w:val="000D5C8A"/>
    <w:rsid w:val="000D73AE"/>
    <w:rsid w:val="000E1724"/>
    <w:rsid w:val="000F20CE"/>
    <w:rsid w:val="00105119"/>
    <w:rsid w:val="001060FD"/>
    <w:rsid w:val="0010739D"/>
    <w:rsid w:val="00172467"/>
    <w:rsid w:val="00183DDA"/>
    <w:rsid w:val="00193205"/>
    <w:rsid w:val="001A616F"/>
    <w:rsid w:val="001A6550"/>
    <w:rsid w:val="001C3A69"/>
    <w:rsid w:val="001C753B"/>
    <w:rsid w:val="001E7144"/>
    <w:rsid w:val="001F04E7"/>
    <w:rsid w:val="002054BE"/>
    <w:rsid w:val="00217918"/>
    <w:rsid w:val="0024003F"/>
    <w:rsid w:val="00254238"/>
    <w:rsid w:val="002571D1"/>
    <w:rsid w:val="002765A8"/>
    <w:rsid w:val="002823DC"/>
    <w:rsid w:val="00285107"/>
    <w:rsid w:val="00292C9A"/>
    <w:rsid w:val="0029509A"/>
    <w:rsid w:val="00296E04"/>
    <w:rsid w:val="002B15F9"/>
    <w:rsid w:val="002C5F86"/>
    <w:rsid w:val="002D27C7"/>
    <w:rsid w:val="002E3F02"/>
    <w:rsid w:val="002F7AF3"/>
    <w:rsid w:val="00310A8F"/>
    <w:rsid w:val="00315A44"/>
    <w:rsid w:val="00323EAF"/>
    <w:rsid w:val="00332418"/>
    <w:rsid w:val="003357B2"/>
    <w:rsid w:val="003540C7"/>
    <w:rsid w:val="003573CE"/>
    <w:rsid w:val="00384F23"/>
    <w:rsid w:val="00393944"/>
    <w:rsid w:val="003B6714"/>
    <w:rsid w:val="003D61BF"/>
    <w:rsid w:val="003E0885"/>
    <w:rsid w:val="003E54A8"/>
    <w:rsid w:val="0041616A"/>
    <w:rsid w:val="0041723D"/>
    <w:rsid w:val="004464C0"/>
    <w:rsid w:val="004470FF"/>
    <w:rsid w:val="00487CE3"/>
    <w:rsid w:val="004A21DC"/>
    <w:rsid w:val="004A3462"/>
    <w:rsid w:val="004C6213"/>
    <w:rsid w:val="004D0943"/>
    <w:rsid w:val="004D0F93"/>
    <w:rsid w:val="004F7FD4"/>
    <w:rsid w:val="00501C3D"/>
    <w:rsid w:val="00512D80"/>
    <w:rsid w:val="00565C6A"/>
    <w:rsid w:val="0057670E"/>
    <w:rsid w:val="00577855"/>
    <w:rsid w:val="0058476B"/>
    <w:rsid w:val="0058548E"/>
    <w:rsid w:val="005C0FCB"/>
    <w:rsid w:val="005C4A80"/>
    <w:rsid w:val="005D5E6D"/>
    <w:rsid w:val="005F7320"/>
    <w:rsid w:val="00600813"/>
    <w:rsid w:val="00605CE7"/>
    <w:rsid w:val="006306D7"/>
    <w:rsid w:val="00654A6F"/>
    <w:rsid w:val="00664695"/>
    <w:rsid w:val="00666CF8"/>
    <w:rsid w:val="00696169"/>
    <w:rsid w:val="006D3F3E"/>
    <w:rsid w:val="006D7B81"/>
    <w:rsid w:val="006F2D2B"/>
    <w:rsid w:val="00712BD2"/>
    <w:rsid w:val="00714534"/>
    <w:rsid w:val="00714952"/>
    <w:rsid w:val="00721A8A"/>
    <w:rsid w:val="00735104"/>
    <w:rsid w:val="00746335"/>
    <w:rsid w:val="007576FF"/>
    <w:rsid w:val="007B64A2"/>
    <w:rsid w:val="007D0787"/>
    <w:rsid w:val="008050F4"/>
    <w:rsid w:val="00812E4C"/>
    <w:rsid w:val="008448FE"/>
    <w:rsid w:val="0084565D"/>
    <w:rsid w:val="008548C6"/>
    <w:rsid w:val="00855AE5"/>
    <w:rsid w:val="00856726"/>
    <w:rsid w:val="00856AB2"/>
    <w:rsid w:val="008601DF"/>
    <w:rsid w:val="00873AEB"/>
    <w:rsid w:val="008818FE"/>
    <w:rsid w:val="008B46AF"/>
    <w:rsid w:val="008C3C8A"/>
    <w:rsid w:val="008C4EEB"/>
    <w:rsid w:val="008D4B3E"/>
    <w:rsid w:val="008E6CB1"/>
    <w:rsid w:val="008F23A8"/>
    <w:rsid w:val="00900AA9"/>
    <w:rsid w:val="00902460"/>
    <w:rsid w:val="00913546"/>
    <w:rsid w:val="00920E89"/>
    <w:rsid w:val="0092250B"/>
    <w:rsid w:val="00940B46"/>
    <w:rsid w:val="009723F2"/>
    <w:rsid w:val="00980DDF"/>
    <w:rsid w:val="0099319E"/>
    <w:rsid w:val="009A3A18"/>
    <w:rsid w:val="009A4E1D"/>
    <w:rsid w:val="009B2384"/>
    <w:rsid w:val="009C7BDB"/>
    <w:rsid w:val="009E0FF7"/>
    <w:rsid w:val="009F6FE7"/>
    <w:rsid w:val="00A02CA6"/>
    <w:rsid w:val="00A22FC3"/>
    <w:rsid w:val="00A74CEC"/>
    <w:rsid w:val="00A7784D"/>
    <w:rsid w:val="00A90EC9"/>
    <w:rsid w:val="00A916FD"/>
    <w:rsid w:val="00A960CF"/>
    <w:rsid w:val="00A976E7"/>
    <w:rsid w:val="00AA028E"/>
    <w:rsid w:val="00AA7484"/>
    <w:rsid w:val="00AB4BDA"/>
    <w:rsid w:val="00AD3810"/>
    <w:rsid w:val="00AD3B30"/>
    <w:rsid w:val="00AD50C1"/>
    <w:rsid w:val="00AE6BAA"/>
    <w:rsid w:val="00B2335E"/>
    <w:rsid w:val="00B243DB"/>
    <w:rsid w:val="00B43B33"/>
    <w:rsid w:val="00B46E41"/>
    <w:rsid w:val="00B72BF4"/>
    <w:rsid w:val="00B9463C"/>
    <w:rsid w:val="00B94EEE"/>
    <w:rsid w:val="00B963A9"/>
    <w:rsid w:val="00BA3746"/>
    <w:rsid w:val="00BB172E"/>
    <w:rsid w:val="00BB1A30"/>
    <w:rsid w:val="00BB7389"/>
    <w:rsid w:val="00BC1F38"/>
    <w:rsid w:val="00BF163B"/>
    <w:rsid w:val="00C0170B"/>
    <w:rsid w:val="00C040F7"/>
    <w:rsid w:val="00C04236"/>
    <w:rsid w:val="00C05486"/>
    <w:rsid w:val="00C505BC"/>
    <w:rsid w:val="00C516CF"/>
    <w:rsid w:val="00C57312"/>
    <w:rsid w:val="00C85764"/>
    <w:rsid w:val="00CA08CF"/>
    <w:rsid w:val="00CC42D6"/>
    <w:rsid w:val="00CD1B43"/>
    <w:rsid w:val="00CD30F1"/>
    <w:rsid w:val="00CD3B80"/>
    <w:rsid w:val="00CE6068"/>
    <w:rsid w:val="00CF3DCE"/>
    <w:rsid w:val="00D00FBC"/>
    <w:rsid w:val="00D11E4D"/>
    <w:rsid w:val="00D43047"/>
    <w:rsid w:val="00D442BE"/>
    <w:rsid w:val="00D6316F"/>
    <w:rsid w:val="00D6464A"/>
    <w:rsid w:val="00D715B5"/>
    <w:rsid w:val="00D77B6F"/>
    <w:rsid w:val="00D84FA6"/>
    <w:rsid w:val="00D91769"/>
    <w:rsid w:val="00D96015"/>
    <w:rsid w:val="00DB1A08"/>
    <w:rsid w:val="00DE1D45"/>
    <w:rsid w:val="00DE5CD1"/>
    <w:rsid w:val="00E26BF8"/>
    <w:rsid w:val="00E26E5F"/>
    <w:rsid w:val="00E71F04"/>
    <w:rsid w:val="00E72733"/>
    <w:rsid w:val="00E8308A"/>
    <w:rsid w:val="00EA02F0"/>
    <w:rsid w:val="00EA56C6"/>
    <w:rsid w:val="00EF64D7"/>
    <w:rsid w:val="00F23FDF"/>
    <w:rsid w:val="00F53A92"/>
    <w:rsid w:val="00F573C8"/>
    <w:rsid w:val="00F7579F"/>
    <w:rsid w:val="00F81B38"/>
    <w:rsid w:val="00F867CF"/>
    <w:rsid w:val="00FA3AD6"/>
    <w:rsid w:val="00FB4179"/>
    <w:rsid w:val="00FC4446"/>
    <w:rsid w:val="00FD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7BC21A"/>
  <w15:chartTrackingRefBased/>
  <w15:docId w15:val="{6780BEBD-3D54-4A0D-A863-883A02583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BodyText"/>
    <w:next w:val="BodyText"/>
    <w:qFormat/>
    <w:pPr>
      <w:keepNext/>
      <w:spacing w:before="240" w:after="120"/>
      <w:outlineLvl w:val="0"/>
    </w:pPr>
    <w:rPr>
      <w:rFonts w:ascii="Arial Black" w:hAnsi="Arial Black"/>
      <w:sz w:val="18"/>
    </w:rPr>
  </w:style>
  <w:style w:type="paragraph" w:styleId="Heading2">
    <w:name w:val="heading 2"/>
    <w:basedOn w:val="BodyText"/>
    <w:next w:val="BodyText"/>
    <w:qFormat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BodyText"/>
    <w:next w:val="BodyText"/>
    <w:qFormat/>
    <w:pPr>
      <w:keepNext/>
      <w:spacing w:before="240" w:after="60"/>
      <w:outlineLvl w:val="2"/>
    </w:pPr>
  </w:style>
  <w:style w:type="paragraph" w:styleId="Heading4">
    <w:name w:val="heading 4"/>
    <w:basedOn w:val="BodyText"/>
    <w:next w:val="BodyText"/>
    <w:qFormat/>
    <w:pPr>
      <w:keepNext/>
      <w:spacing w:before="240" w:after="60"/>
      <w:outlineLvl w:val="3"/>
    </w:pPr>
    <w:rPr>
      <w:b/>
    </w:rPr>
  </w:style>
  <w:style w:type="paragraph" w:styleId="Heading5">
    <w:name w:val="heading 5"/>
    <w:basedOn w:val="BodyText"/>
    <w:next w:val="BodyText"/>
    <w:qFormat/>
    <w:pPr>
      <w:spacing w:before="240" w:after="60"/>
      <w:outlineLvl w:val="4"/>
    </w:pPr>
  </w:style>
  <w:style w:type="paragraph" w:styleId="Heading6">
    <w:name w:val="heading 6"/>
    <w:basedOn w:val="BodyText"/>
    <w:next w:val="BodyText"/>
    <w:qFormat/>
    <w:pPr>
      <w:spacing w:before="240" w:after="60"/>
      <w:outlineLvl w:val="5"/>
    </w:pPr>
    <w:rPr>
      <w:i/>
    </w:rPr>
  </w:style>
  <w:style w:type="paragraph" w:styleId="Heading7">
    <w:name w:val="heading 7"/>
    <w:basedOn w:val="BodyText"/>
    <w:next w:val="BodyText"/>
    <w:qFormat/>
    <w:pPr>
      <w:spacing w:before="240" w:after="60"/>
      <w:outlineLvl w:val="6"/>
    </w:pPr>
  </w:style>
  <w:style w:type="paragraph" w:styleId="Heading8">
    <w:name w:val="heading 8"/>
    <w:basedOn w:val="BodyText"/>
    <w:next w:val="BodyText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BodyText"/>
    <w:next w:val="BodyText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20" w:line="220" w:lineRule="atLeast"/>
    </w:pPr>
  </w:style>
  <w:style w:type="paragraph" w:customStyle="1" w:styleId="SignatureName">
    <w:name w:val="Signature Name"/>
    <w:basedOn w:val="BodyText"/>
    <w:next w:val="SignatureJobTitle"/>
    <w:pPr>
      <w:spacing w:before="880" w:after="0"/>
    </w:pPr>
  </w:style>
  <w:style w:type="paragraph" w:customStyle="1" w:styleId="CompanyName">
    <w:name w:val="Company Name"/>
    <w:basedOn w:val="Normal"/>
    <w:pPr>
      <w:framePr w:w="3024" w:h="1584" w:hSpace="187" w:vSpace="187" w:wrap="notBeside" w:vAnchor="page" w:hAnchor="page" w:x="7777" w:y="865" w:anchorLock="1"/>
      <w:spacing w:after="20"/>
    </w:pPr>
    <w:rPr>
      <w:sz w:val="36"/>
    </w:rPr>
  </w:style>
  <w:style w:type="paragraph" w:styleId="Footer">
    <w:name w:val="footer"/>
    <w:basedOn w:val="Normal"/>
    <w:link w:val="FooterChar"/>
    <w:uiPriority w:val="99"/>
    <w:pPr>
      <w:keepLines/>
      <w:pBdr>
        <w:top w:val="single" w:sz="6" w:space="12" w:color="auto"/>
      </w:pBdr>
      <w:tabs>
        <w:tab w:val="right" w:pos="8640"/>
      </w:tabs>
    </w:pPr>
    <w:rPr>
      <w:spacing w:val="-5"/>
      <w:sz w:val="18"/>
    </w:rPr>
  </w:style>
  <w:style w:type="paragraph" w:styleId="Header">
    <w:name w:val="header"/>
    <w:basedOn w:val="Normal"/>
    <w:pPr>
      <w:widowControl w:val="0"/>
      <w:pBdr>
        <w:bottom w:val="single" w:sz="6" w:space="3" w:color="auto"/>
      </w:pBdr>
      <w:tabs>
        <w:tab w:val="left" w:pos="4320"/>
        <w:tab w:val="right" w:pos="8640"/>
      </w:tabs>
      <w:spacing w:line="220" w:lineRule="atLeast"/>
    </w:pPr>
    <w:rPr>
      <w:noProof/>
      <w:sz w:val="18"/>
    </w:rPr>
  </w:style>
  <w:style w:type="paragraph" w:styleId="MessageHeader">
    <w:name w:val="Message Header"/>
    <w:basedOn w:val="BodyText"/>
    <w:pPr>
      <w:keepLines/>
      <w:tabs>
        <w:tab w:val="right" w:pos="-1890"/>
        <w:tab w:val="left" w:pos="720"/>
        <w:tab w:val="left" w:pos="2880"/>
      </w:tabs>
      <w:spacing w:before="60" w:after="60"/>
    </w:pPr>
  </w:style>
  <w:style w:type="character" w:styleId="Emphasis">
    <w:name w:val="Emphasis"/>
    <w:qFormat/>
    <w:rPr>
      <w:rFonts w:ascii="Arial Black" w:hAnsi="Arial Black"/>
      <w:sz w:val="18"/>
    </w:rPr>
  </w:style>
  <w:style w:type="paragraph" w:styleId="ListBullet">
    <w:name w:val="List Bullet"/>
    <w:basedOn w:val="List"/>
    <w:pPr>
      <w:spacing w:after="240" w:line="240" w:lineRule="atLeast"/>
    </w:pPr>
  </w:style>
  <w:style w:type="paragraph" w:styleId="List">
    <w:name w:val="List"/>
    <w:basedOn w:val="Normal"/>
    <w:pPr>
      <w:ind w:left="360" w:hanging="360"/>
    </w:pPr>
  </w:style>
  <w:style w:type="paragraph" w:customStyle="1" w:styleId="CompanyAddress">
    <w:name w:val="Company Address"/>
    <w:pPr>
      <w:framePr w:w="3024" w:h="1584" w:hSpace="187" w:vSpace="187" w:wrap="notBeside" w:vAnchor="page" w:hAnchor="page" w:x="7777" w:y="865" w:anchorLock="1"/>
      <w:overflowPunct w:val="0"/>
      <w:autoSpaceDE w:val="0"/>
      <w:autoSpaceDN w:val="0"/>
      <w:adjustRightInd w:val="0"/>
      <w:spacing w:line="264" w:lineRule="auto"/>
      <w:textAlignment w:val="baseline"/>
    </w:pPr>
    <w:rPr>
      <w:rFonts w:ascii="Arial" w:hAnsi="Arial"/>
      <w:noProof/>
      <w:sz w:val="16"/>
    </w:rPr>
  </w:style>
  <w:style w:type="paragraph" w:customStyle="1" w:styleId="FooterFirst">
    <w:name w:val="Footer First"/>
    <w:pPr>
      <w:pBdr>
        <w:top w:val="single" w:sz="6" w:space="12" w:color="auto"/>
      </w:pBd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i/>
      <w:noProof/>
      <w:sz w:val="18"/>
    </w:rPr>
  </w:style>
  <w:style w:type="paragraph" w:customStyle="1" w:styleId="LogoArt">
    <w:name w:val="Logo Art"/>
    <w:basedOn w:val="Normal"/>
    <w:pPr>
      <w:framePr w:hSpace="187" w:vSpace="187" w:wrap="around" w:vAnchor="page" w:hAnchor="page" w:x="5761" w:y="1081"/>
    </w:pPr>
  </w:style>
  <w:style w:type="paragraph" w:customStyle="1" w:styleId="SignatureJobTitle">
    <w:name w:val="Signature Job Title"/>
    <w:basedOn w:val="BodyText"/>
    <w:pPr>
      <w:spacing w:after="0"/>
    </w:pPr>
  </w:style>
  <w:style w:type="paragraph" w:styleId="ListNumber">
    <w:name w:val="List Number"/>
    <w:basedOn w:val="List"/>
    <w:pPr>
      <w:spacing w:after="240" w:line="240" w:lineRule="atLeast"/>
    </w:pPr>
  </w:style>
  <w:style w:type="paragraph" w:styleId="Subtitle">
    <w:name w:val="Subtitle"/>
    <w:basedOn w:val="Normal"/>
    <w:next w:val="MessageHeader"/>
    <w:qFormat/>
    <w:pPr>
      <w:spacing w:before="480" w:after="360"/>
    </w:pPr>
    <w:rPr>
      <w:rFonts w:ascii="Arial Black" w:hAnsi="Arial Black"/>
      <w:sz w:val="24"/>
    </w:rPr>
  </w:style>
  <w:style w:type="paragraph" w:styleId="Title">
    <w:name w:val="Title"/>
    <w:qFormat/>
    <w:pPr>
      <w:overflowPunct w:val="0"/>
      <w:autoSpaceDE w:val="0"/>
      <w:autoSpaceDN w:val="0"/>
      <w:adjustRightInd w:val="0"/>
      <w:ind w:left="-720"/>
      <w:textAlignment w:val="baseline"/>
    </w:pPr>
    <w:rPr>
      <w:rFonts w:ascii="Arial Black" w:hAnsi="Arial Black"/>
      <w:noProof/>
      <w:kern w:val="72"/>
      <w:sz w:val="72"/>
    </w:rPr>
  </w:style>
  <w:style w:type="paragraph" w:customStyle="1" w:styleId="BodyTextAfterTable">
    <w:name w:val="Body Text After Table"/>
    <w:basedOn w:val="BodyText"/>
    <w:pPr>
      <w:spacing w:before="240"/>
    </w:pPr>
  </w:style>
  <w:style w:type="paragraph" w:customStyle="1" w:styleId="MessageHeaderFirst">
    <w:name w:val="Message Header First"/>
    <w:basedOn w:val="BodyText"/>
    <w:next w:val="MessageHeader"/>
    <w:pPr>
      <w:keepLines/>
      <w:tabs>
        <w:tab w:val="left" w:pos="1800"/>
      </w:tabs>
      <w:spacing w:before="560" w:after="60"/>
    </w:pPr>
  </w:style>
  <w:style w:type="paragraph" w:styleId="BalloonText">
    <w:name w:val="Balloon Text"/>
    <w:basedOn w:val="Normal"/>
    <w:semiHidden/>
    <w:rsid w:val="00714534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6316F"/>
    <w:rPr>
      <w:rFonts w:ascii="Arial" w:hAnsi="Arial"/>
      <w:spacing w:val="-5"/>
      <w:sz w:val="18"/>
    </w:rPr>
  </w:style>
  <w:style w:type="paragraph" w:styleId="Revision">
    <w:name w:val="Revision"/>
    <w:hidden/>
    <w:uiPriority w:val="99"/>
    <w:semiHidden/>
    <w:rsid w:val="00F53A9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iskowiec\AppData\Local\Microsoft\Windows\INetCache\Content.Outlook\U6DYKOUL\agendaJuly2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agendaJuly21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LaSalle County Community Mental</vt:lpstr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LaSalle County Community Mental</dc:title>
  <dc:subject/>
  <dc:creator>Donald Miskowiec</dc:creator>
  <cp:keywords/>
  <dc:description/>
  <cp:lastModifiedBy>Donald Miskowiec</cp:lastModifiedBy>
  <cp:revision>4</cp:revision>
  <cp:lastPrinted>2022-10-18T16:53:00Z</cp:lastPrinted>
  <dcterms:created xsi:type="dcterms:W3CDTF">2026-04-09T12:58:00Z</dcterms:created>
  <dcterms:modified xsi:type="dcterms:W3CDTF">2026-04-09T12:59:00Z</dcterms:modified>
</cp:coreProperties>
</file>